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534"/>
      </w:tblGrid>
      <w:tr w:rsidR="00175D2D" w14:paraId="4A5655AA" w14:textId="77777777" w:rsidTr="00AC5071">
        <w:trPr>
          <w:trHeight w:hRule="exact" w:val="1004"/>
        </w:trPr>
        <w:tc>
          <w:tcPr>
            <w:tcW w:w="10545" w:type="dxa"/>
            <w:tcMar>
              <w:bottom w:w="340" w:type="dxa"/>
            </w:tcMar>
          </w:tcPr>
          <w:p w14:paraId="37B58905" w14:textId="77777777" w:rsidR="00175D2D" w:rsidRPr="00AC5071" w:rsidRDefault="00AC5071" w:rsidP="00AC5071">
            <w:pPr>
              <w:jc w:val="center"/>
              <w:rPr>
                <w:rStyle w:val="Inforutasemibol"/>
              </w:rPr>
            </w:pPr>
            <w:r>
              <w:rPr>
                <w:rFonts w:asciiTheme="majorHAnsi" w:hAnsiTheme="majorHAnsi"/>
                <w:noProof/>
              </w:rPr>
              <w:drawing>
                <wp:inline distT="0" distB="0" distL="0" distR="0" wp14:anchorId="6F9F9A71" wp14:editId="58F4D15E">
                  <wp:extent cx="734524" cy="637200"/>
                  <wp:effectExtent l="0" t="0" r="254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pic:nvPicPr>
                        <pic:blipFill>
                          <a:blip r:embed="rId9"/>
                          <a:stretch>
                            <a:fillRect/>
                          </a:stretch>
                        </pic:blipFill>
                        <pic:spPr>
                          <a:xfrm>
                            <a:off x="0" y="0"/>
                            <a:ext cx="734524" cy="637200"/>
                          </a:xfrm>
                          <a:prstGeom prst="rect">
                            <a:avLst/>
                          </a:prstGeom>
                        </pic:spPr>
                      </pic:pic>
                    </a:graphicData>
                  </a:graphic>
                </wp:inline>
              </w:drawing>
            </w:r>
          </w:p>
        </w:tc>
      </w:tr>
      <w:tr w:rsidR="00175D2D" w14:paraId="2DDD43E7" w14:textId="77777777" w:rsidTr="00AC5071">
        <w:trPr>
          <w:trHeight w:hRule="exact" w:val="4519"/>
        </w:trPr>
        <w:tc>
          <w:tcPr>
            <w:tcW w:w="10545" w:type="dxa"/>
          </w:tcPr>
          <w:p w14:paraId="6D213438" w14:textId="77777777" w:rsidR="00175D2D" w:rsidRDefault="00AC5071">
            <w:r>
              <w:rPr>
                <w:noProof/>
              </w:rPr>
              <w:drawing>
                <wp:anchor distT="0" distB="0" distL="114300" distR="114300" simplePos="0" relativeHeight="251658240" behindDoc="1" locked="0" layoutInCell="1" allowOverlap="1" wp14:anchorId="4310E7C7" wp14:editId="1DB7066F">
                  <wp:simplePos x="0" y="0"/>
                  <wp:positionH relativeFrom="column">
                    <wp:posOffset>1202702</wp:posOffset>
                  </wp:positionH>
                  <wp:positionV relativeFrom="paragraph">
                    <wp:posOffset>-34617</wp:posOffset>
                  </wp:positionV>
                  <wp:extent cx="4294396" cy="2887037"/>
                  <wp:effectExtent l="0" t="0" r="0" b="889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0"/>
                          <a:stretch>
                            <a:fillRect/>
                          </a:stretch>
                        </pic:blipFill>
                        <pic:spPr>
                          <a:xfrm>
                            <a:off x="0" y="0"/>
                            <a:ext cx="4294396" cy="2887037"/>
                          </a:xfrm>
                          <a:prstGeom prst="rect">
                            <a:avLst/>
                          </a:prstGeom>
                        </pic:spPr>
                      </pic:pic>
                    </a:graphicData>
                  </a:graphic>
                  <wp14:sizeRelH relativeFrom="margin">
                    <wp14:pctWidth>0</wp14:pctWidth>
                  </wp14:sizeRelH>
                  <wp14:sizeRelV relativeFrom="margin">
                    <wp14:pctHeight>0</wp14:pctHeight>
                  </wp14:sizeRelV>
                </wp:anchor>
              </w:drawing>
            </w:r>
          </w:p>
        </w:tc>
      </w:tr>
      <w:tr w:rsidR="00175D2D" w14:paraId="195C03A8" w14:textId="77777777" w:rsidTr="005D450D">
        <w:trPr>
          <w:trHeight w:val="2155"/>
        </w:trPr>
        <w:tc>
          <w:tcPr>
            <w:tcW w:w="10545" w:type="dxa"/>
            <w:tcMar>
              <w:bottom w:w="57" w:type="dxa"/>
            </w:tcMar>
          </w:tcPr>
          <w:p w14:paraId="1C82BCA0" w14:textId="4B4D8A99" w:rsidR="005D450D" w:rsidRPr="005D450D" w:rsidRDefault="002943F5" w:rsidP="005D450D">
            <w:pPr>
              <w:pStyle w:val="Huvudrubrik"/>
            </w:pPr>
            <w:r>
              <w:t>VÄLKOMMEN TILL HÄSTHAGENs DAGKOLLO</w:t>
            </w:r>
            <w:r w:rsidR="009F4B3B">
              <w:t xml:space="preserve"> 2024</w:t>
            </w:r>
            <w:r>
              <w:t>!</w:t>
            </w:r>
          </w:p>
          <w:p w14:paraId="5E8B1972" w14:textId="6E6E9A8F" w:rsidR="00175D2D" w:rsidRPr="005D450D" w:rsidRDefault="002943F5" w:rsidP="005D450D">
            <w:pPr>
              <w:pStyle w:val="Ingress"/>
            </w:pPr>
            <w:r>
              <w:t xml:space="preserve">Vad kul att ditt barn vill vara med på dagkollo i Hästhagen! Här kommer lite mer information. </w:t>
            </w:r>
          </w:p>
        </w:tc>
      </w:tr>
    </w:tbl>
    <w:p w14:paraId="7A050451" w14:textId="46CE2BD3" w:rsidR="005D450D" w:rsidRDefault="005D450D" w:rsidP="005D450D">
      <w:pPr>
        <w:pStyle w:val="Rubrik1"/>
        <w:sectPr w:rsidR="005D450D" w:rsidSect="00AC5071">
          <w:headerReference w:type="first" r:id="rId11"/>
          <w:pgSz w:w="11906" w:h="16838" w:code="9"/>
          <w:pgMar w:top="323" w:right="686" w:bottom="822" w:left="686" w:header="266" w:footer="544" w:gutter="0"/>
          <w:cols w:space="708"/>
          <w:titlePg/>
          <w:docGrid w:linePitch="360"/>
        </w:sectPr>
      </w:pPr>
    </w:p>
    <w:p w14:paraId="2D8391C9" w14:textId="472A2354" w:rsidR="005D450D" w:rsidRDefault="002943F5" w:rsidP="005D450D">
      <w:pPr>
        <w:pStyle w:val="Rubrik1"/>
      </w:pPr>
      <w:r>
        <w:t>Organisation</w:t>
      </w:r>
    </w:p>
    <w:p w14:paraId="239743F9" w14:textId="4356B05F" w:rsidR="006E55F9" w:rsidRDefault="002943F5" w:rsidP="00707D72">
      <w:pPr>
        <w:pStyle w:val="Rubrik1"/>
        <w:rPr>
          <w:rFonts w:ascii="HK Grotesk" w:eastAsia="Calibri" w:hAnsi="HK Grotesk" w:cs="Times New Roman"/>
          <w:caps w:val="0"/>
          <w:color w:val="auto"/>
          <w:szCs w:val="22"/>
        </w:rPr>
      </w:pPr>
      <w:r w:rsidRPr="002943F5">
        <w:rPr>
          <w:rFonts w:ascii="HK Grotesk" w:eastAsia="Calibri" w:hAnsi="HK Grotesk" w:cs="Times New Roman"/>
          <w:caps w:val="0"/>
          <w:color w:val="auto"/>
          <w:szCs w:val="22"/>
        </w:rPr>
        <w:t xml:space="preserve">Ca </w:t>
      </w:r>
      <w:r>
        <w:rPr>
          <w:rFonts w:ascii="HK Grotesk" w:eastAsia="Calibri" w:hAnsi="HK Grotesk" w:cs="Times New Roman"/>
          <w:caps w:val="0"/>
          <w:color w:val="auto"/>
          <w:szCs w:val="22"/>
        </w:rPr>
        <w:t>20</w:t>
      </w:r>
      <w:r w:rsidRPr="002943F5">
        <w:rPr>
          <w:rFonts w:ascii="HK Grotesk" w:eastAsia="Calibri" w:hAnsi="HK Grotesk" w:cs="Times New Roman"/>
          <w:caps w:val="0"/>
          <w:color w:val="auto"/>
          <w:szCs w:val="22"/>
        </w:rPr>
        <w:t xml:space="preserve"> ungdomar och </w:t>
      </w:r>
      <w:r w:rsidR="006E4E57">
        <w:rPr>
          <w:rFonts w:ascii="HK Grotesk" w:eastAsia="Calibri" w:hAnsi="HK Grotesk" w:cs="Times New Roman"/>
          <w:caps w:val="0"/>
          <w:color w:val="auto"/>
          <w:szCs w:val="22"/>
        </w:rPr>
        <w:t>fyra</w:t>
      </w:r>
      <w:r w:rsidRPr="002943F5">
        <w:rPr>
          <w:rFonts w:ascii="HK Grotesk" w:eastAsia="Calibri" w:hAnsi="HK Grotesk" w:cs="Times New Roman"/>
          <w:caps w:val="0"/>
          <w:color w:val="auto"/>
          <w:szCs w:val="22"/>
        </w:rPr>
        <w:t xml:space="preserve"> äldre ledare samt en föreståndare är dina ledare under dagkolloveckan. Vi kommer att öppna </w:t>
      </w:r>
      <w:proofErr w:type="spellStart"/>
      <w:r w:rsidRPr="002943F5">
        <w:rPr>
          <w:rFonts w:ascii="HK Grotesk" w:eastAsia="Calibri" w:hAnsi="HK Grotesk" w:cs="Times New Roman"/>
          <w:caps w:val="0"/>
          <w:color w:val="auto"/>
          <w:szCs w:val="22"/>
        </w:rPr>
        <w:t>kl</w:t>
      </w:r>
      <w:proofErr w:type="spellEnd"/>
      <w:r w:rsidRPr="002943F5">
        <w:rPr>
          <w:rFonts w:ascii="HK Grotesk" w:eastAsia="Calibri" w:hAnsi="HK Grotesk" w:cs="Times New Roman"/>
          <w:caps w:val="0"/>
          <w:color w:val="auto"/>
          <w:szCs w:val="22"/>
        </w:rPr>
        <w:t xml:space="preserve"> 8.00 och stänga </w:t>
      </w:r>
      <w:proofErr w:type="spellStart"/>
      <w:r w:rsidRPr="002943F5">
        <w:rPr>
          <w:rFonts w:ascii="HK Grotesk" w:eastAsia="Calibri" w:hAnsi="HK Grotesk" w:cs="Times New Roman"/>
          <w:caps w:val="0"/>
          <w:color w:val="auto"/>
          <w:szCs w:val="22"/>
        </w:rPr>
        <w:t>kl</w:t>
      </w:r>
      <w:proofErr w:type="spellEnd"/>
      <w:r w:rsidRPr="002943F5">
        <w:rPr>
          <w:rFonts w:ascii="HK Grotesk" w:eastAsia="Calibri" w:hAnsi="HK Grotesk" w:cs="Times New Roman"/>
          <w:caps w:val="0"/>
          <w:color w:val="auto"/>
          <w:szCs w:val="22"/>
        </w:rPr>
        <w:t xml:space="preserve"> 17.00. Under hela tiden har vi naturligtvis ledare på plats. 10.00-14.00 har vi gemensamma aktiviteter. Vi vill därför att </w:t>
      </w:r>
      <w:r w:rsidR="0031225E">
        <w:rPr>
          <w:rFonts w:ascii="HK Grotesk" w:eastAsia="Calibri" w:hAnsi="HK Grotesk" w:cs="Times New Roman"/>
          <w:caps w:val="0"/>
          <w:color w:val="auto"/>
          <w:szCs w:val="22"/>
        </w:rPr>
        <w:t>alla barnen</w:t>
      </w:r>
      <w:r w:rsidRPr="002943F5">
        <w:rPr>
          <w:rFonts w:ascii="HK Grotesk" w:eastAsia="Calibri" w:hAnsi="HK Grotesk" w:cs="Times New Roman"/>
          <w:caps w:val="0"/>
          <w:color w:val="auto"/>
          <w:szCs w:val="22"/>
        </w:rPr>
        <w:t xml:space="preserve"> kommer senast klockan 9:45. Vi förväntar oss att alla barn är med på de gemensamma aktiviteterna. Ti</w:t>
      </w:r>
      <w:r>
        <w:rPr>
          <w:rFonts w:ascii="HK Grotesk" w:eastAsia="Calibri" w:hAnsi="HK Grotesk" w:cs="Times New Roman"/>
          <w:caps w:val="0"/>
          <w:color w:val="auto"/>
          <w:szCs w:val="22"/>
        </w:rPr>
        <w:t>den</w:t>
      </w:r>
      <w:r w:rsidRPr="002943F5">
        <w:rPr>
          <w:rFonts w:ascii="HK Grotesk" w:eastAsia="Calibri" w:hAnsi="HK Grotesk" w:cs="Times New Roman"/>
          <w:caps w:val="0"/>
          <w:color w:val="auto"/>
          <w:szCs w:val="22"/>
        </w:rPr>
        <w:t xml:space="preserve"> 8.00-9:45 och 14.00-17.00 är alltså ”frivilliga” och </w:t>
      </w:r>
      <w:r w:rsidR="0031225E">
        <w:rPr>
          <w:rFonts w:ascii="HK Grotesk" w:eastAsia="Calibri" w:hAnsi="HK Grotesk" w:cs="Times New Roman"/>
          <w:caps w:val="0"/>
          <w:color w:val="auto"/>
          <w:szCs w:val="22"/>
        </w:rPr>
        <w:t>barnen</w:t>
      </w:r>
      <w:r w:rsidRPr="002943F5">
        <w:rPr>
          <w:rFonts w:ascii="HK Grotesk" w:eastAsia="Calibri" w:hAnsi="HK Grotesk" w:cs="Times New Roman"/>
          <w:caps w:val="0"/>
          <w:color w:val="auto"/>
          <w:szCs w:val="22"/>
        </w:rPr>
        <w:t xml:space="preserve"> kommer och går hem när det passar </w:t>
      </w:r>
      <w:r w:rsidR="0031225E">
        <w:rPr>
          <w:rFonts w:ascii="HK Grotesk" w:eastAsia="Calibri" w:hAnsi="HK Grotesk" w:cs="Times New Roman"/>
          <w:caps w:val="0"/>
          <w:color w:val="auto"/>
          <w:szCs w:val="22"/>
        </w:rPr>
        <w:t>er</w:t>
      </w:r>
      <w:r w:rsidRPr="002943F5">
        <w:rPr>
          <w:rFonts w:ascii="HK Grotesk" w:eastAsia="Calibri" w:hAnsi="HK Grotesk" w:cs="Times New Roman"/>
          <w:caps w:val="0"/>
          <w:color w:val="auto"/>
          <w:szCs w:val="22"/>
        </w:rPr>
        <w:t xml:space="preserve">. Det är viktigt att </w:t>
      </w:r>
      <w:r w:rsidR="0031225E">
        <w:rPr>
          <w:rFonts w:ascii="HK Grotesk" w:eastAsia="Calibri" w:hAnsi="HK Grotesk" w:cs="Times New Roman"/>
          <w:caps w:val="0"/>
          <w:color w:val="auto"/>
          <w:szCs w:val="22"/>
        </w:rPr>
        <w:t>ni</w:t>
      </w:r>
      <w:r w:rsidRPr="002943F5">
        <w:rPr>
          <w:rFonts w:ascii="HK Grotesk" w:eastAsia="Calibri" w:hAnsi="HK Grotesk" w:cs="Times New Roman"/>
          <w:caps w:val="0"/>
          <w:color w:val="auto"/>
          <w:szCs w:val="22"/>
        </w:rPr>
        <w:t xml:space="preserve"> anmäler </w:t>
      </w:r>
      <w:r w:rsidR="0031225E">
        <w:rPr>
          <w:rFonts w:ascii="HK Grotesk" w:eastAsia="Calibri" w:hAnsi="HK Grotesk" w:cs="Times New Roman"/>
          <w:caps w:val="0"/>
          <w:color w:val="auto"/>
          <w:szCs w:val="22"/>
        </w:rPr>
        <w:t>barnet</w:t>
      </w:r>
      <w:r w:rsidRPr="002943F5">
        <w:rPr>
          <w:rFonts w:ascii="HK Grotesk" w:eastAsia="Calibri" w:hAnsi="HK Grotesk" w:cs="Times New Roman"/>
          <w:caps w:val="0"/>
          <w:color w:val="auto"/>
          <w:szCs w:val="22"/>
        </w:rPr>
        <w:t xml:space="preserve"> hos någon ledare när </w:t>
      </w:r>
      <w:r w:rsidR="0031225E">
        <w:rPr>
          <w:rFonts w:ascii="HK Grotesk" w:eastAsia="Calibri" w:hAnsi="HK Grotesk" w:cs="Times New Roman"/>
          <w:caps w:val="0"/>
          <w:color w:val="auto"/>
          <w:szCs w:val="22"/>
        </w:rPr>
        <w:t>ni</w:t>
      </w:r>
      <w:r w:rsidRPr="002943F5">
        <w:rPr>
          <w:rFonts w:ascii="HK Grotesk" w:eastAsia="Calibri" w:hAnsi="HK Grotesk" w:cs="Times New Roman"/>
          <w:caps w:val="0"/>
          <w:color w:val="auto"/>
          <w:szCs w:val="22"/>
        </w:rPr>
        <w:t xml:space="preserve"> kommer och meddelar när </w:t>
      </w:r>
      <w:r w:rsidR="0031225E">
        <w:rPr>
          <w:rFonts w:ascii="HK Grotesk" w:eastAsia="Calibri" w:hAnsi="HK Grotesk" w:cs="Times New Roman"/>
          <w:caps w:val="0"/>
          <w:color w:val="auto"/>
          <w:szCs w:val="22"/>
        </w:rPr>
        <w:t xml:space="preserve">barnet </w:t>
      </w:r>
      <w:r w:rsidRPr="002943F5">
        <w:rPr>
          <w:rFonts w:ascii="HK Grotesk" w:eastAsia="Calibri" w:hAnsi="HK Grotesk" w:cs="Times New Roman"/>
          <w:caps w:val="0"/>
          <w:color w:val="auto"/>
          <w:szCs w:val="22"/>
        </w:rPr>
        <w:t>går</w:t>
      </w:r>
      <w:r w:rsidR="0031225E">
        <w:rPr>
          <w:rFonts w:ascii="HK Grotesk" w:eastAsia="Calibri" w:hAnsi="HK Grotesk" w:cs="Times New Roman"/>
          <w:caps w:val="0"/>
          <w:color w:val="auto"/>
          <w:szCs w:val="22"/>
        </w:rPr>
        <w:t xml:space="preserve"> hem</w:t>
      </w:r>
      <w:r w:rsidRPr="002943F5">
        <w:rPr>
          <w:rFonts w:ascii="HK Grotesk" w:eastAsia="Calibri" w:hAnsi="HK Grotesk" w:cs="Times New Roman"/>
          <w:caps w:val="0"/>
          <w:color w:val="auto"/>
          <w:szCs w:val="22"/>
        </w:rPr>
        <w:t xml:space="preserve"> varje dag. Om det är något särskilt vi behöver veta om barnet kan </w:t>
      </w:r>
      <w:r>
        <w:rPr>
          <w:rFonts w:ascii="HK Grotesk" w:eastAsia="Calibri" w:hAnsi="HK Grotesk" w:cs="Times New Roman"/>
          <w:caps w:val="0"/>
          <w:color w:val="auto"/>
          <w:szCs w:val="22"/>
        </w:rPr>
        <w:t>ni</w:t>
      </w:r>
      <w:r w:rsidRPr="002943F5">
        <w:rPr>
          <w:rFonts w:ascii="HK Grotesk" w:eastAsia="Calibri" w:hAnsi="HK Grotesk" w:cs="Times New Roman"/>
          <w:caps w:val="0"/>
          <w:color w:val="auto"/>
          <w:szCs w:val="22"/>
        </w:rPr>
        <w:t xml:space="preserve"> prata med någon av de äldre ledarna första dagen. Vi kommer </w:t>
      </w:r>
      <w:r w:rsidR="0031225E">
        <w:rPr>
          <w:rFonts w:ascii="HK Grotesk" w:eastAsia="Calibri" w:hAnsi="HK Grotesk" w:cs="Times New Roman"/>
          <w:caps w:val="0"/>
          <w:color w:val="auto"/>
          <w:szCs w:val="22"/>
        </w:rPr>
        <w:t>att</w:t>
      </w:r>
      <w:r w:rsidRPr="002943F5">
        <w:rPr>
          <w:rFonts w:ascii="HK Grotesk" w:eastAsia="Calibri" w:hAnsi="HK Grotesk" w:cs="Times New Roman"/>
          <w:caps w:val="0"/>
          <w:color w:val="auto"/>
          <w:szCs w:val="22"/>
        </w:rPr>
        <w:t xml:space="preserve"> dela upp barnen i mindre grupper och därför vill vi gärna veta om barnet vill gå i samma grupp som någon eller några kompisar. Även detta löser vi första dagen på </w:t>
      </w:r>
      <w:r w:rsidR="0031225E">
        <w:rPr>
          <w:rFonts w:ascii="HK Grotesk" w:eastAsia="Calibri" w:hAnsi="HK Grotesk" w:cs="Times New Roman"/>
          <w:caps w:val="0"/>
          <w:color w:val="auto"/>
          <w:szCs w:val="22"/>
        </w:rPr>
        <w:t>varje vecka</w:t>
      </w:r>
      <w:r w:rsidRPr="002943F5">
        <w:rPr>
          <w:rFonts w:ascii="HK Grotesk" w:eastAsia="Calibri" w:hAnsi="HK Grotesk" w:cs="Times New Roman"/>
          <w:caps w:val="0"/>
          <w:color w:val="auto"/>
          <w:szCs w:val="22"/>
        </w:rPr>
        <w:t xml:space="preserve">. </w:t>
      </w:r>
      <w:r w:rsidR="00F76B54">
        <w:rPr>
          <w:rFonts w:ascii="HK Grotesk" w:eastAsia="Calibri" w:hAnsi="HK Grotesk" w:cs="Times New Roman"/>
          <w:caps w:val="0"/>
          <w:color w:val="auto"/>
          <w:szCs w:val="22"/>
        </w:rPr>
        <w:t xml:space="preserve">Midsommarafton har vi ledigt så midsommarveckan är kollot måndag-torsdag. </w:t>
      </w:r>
    </w:p>
    <w:p w14:paraId="1EA72573" w14:textId="77777777" w:rsidR="00BC2E03" w:rsidRDefault="00BC2E03" w:rsidP="00BC2E03"/>
    <w:p w14:paraId="5A5A833B" w14:textId="1D119C77" w:rsidR="00BC2E03" w:rsidRDefault="00BC2E03" w:rsidP="00BC2E03">
      <w:pPr>
        <w:pStyle w:val="Rubrik1"/>
      </w:pPr>
      <w:r>
        <w:t>AKTIVITETER</w:t>
      </w:r>
    </w:p>
    <w:p w14:paraId="5D696365" w14:textId="6F128EA8" w:rsidR="00BC2E03" w:rsidRDefault="00BC2E03" w:rsidP="00BC2E03">
      <w:pPr>
        <w:pStyle w:val="Rubrik1"/>
        <w:rPr>
          <w:rFonts w:ascii="HK Grotesk" w:eastAsia="Calibri" w:hAnsi="HK Grotesk" w:cs="Times New Roman"/>
          <w:caps w:val="0"/>
          <w:color w:val="auto"/>
          <w:szCs w:val="22"/>
        </w:rPr>
      </w:pPr>
      <w:r>
        <w:rPr>
          <w:rFonts w:ascii="HK Grotesk" w:eastAsia="Calibri" w:hAnsi="HK Grotesk" w:cs="Times New Roman"/>
          <w:caps w:val="0"/>
          <w:color w:val="auto"/>
          <w:szCs w:val="22"/>
        </w:rPr>
        <w:t>Före lunch testar vi på Hästhagens olika aktiviteter. Vi testar att klättra, hoppa studsmatta, paddla kanot,</w:t>
      </w:r>
      <w:r w:rsidR="00F76B54">
        <w:rPr>
          <w:rFonts w:ascii="HK Grotesk" w:eastAsia="Calibri" w:hAnsi="HK Grotesk" w:cs="Times New Roman"/>
          <w:caps w:val="0"/>
          <w:color w:val="auto"/>
          <w:szCs w:val="22"/>
        </w:rPr>
        <w:t xml:space="preserve"> </w:t>
      </w:r>
      <w:r>
        <w:rPr>
          <w:rFonts w:ascii="HK Grotesk" w:eastAsia="Calibri" w:hAnsi="HK Grotesk" w:cs="Times New Roman"/>
          <w:caps w:val="0"/>
          <w:color w:val="auto"/>
          <w:szCs w:val="22"/>
        </w:rPr>
        <w:t>spela minigolf med mera. Eftermiddagarna ägnar vi åt gemensamma tema</w:t>
      </w:r>
      <w:r w:rsidR="00F76B54">
        <w:rPr>
          <w:rFonts w:ascii="HK Grotesk" w:eastAsia="Calibri" w:hAnsi="HK Grotesk" w:cs="Times New Roman"/>
          <w:caps w:val="0"/>
          <w:color w:val="auto"/>
          <w:szCs w:val="22"/>
        </w:rPr>
        <w:t xml:space="preserve">tiska </w:t>
      </w:r>
      <w:r>
        <w:rPr>
          <w:rFonts w:ascii="HK Grotesk" w:eastAsia="Calibri" w:hAnsi="HK Grotesk" w:cs="Times New Roman"/>
          <w:caps w:val="0"/>
          <w:color w:val="auto"/>
          <w:szCs w:val="22"/>
        </w:rPr>
        <w:t xml:space="preserve">aktiviteter som till exempel sportdag, </w:t>
      </w:r>
      <w:r w:rsidR="004F1F63">
        <w:rPr>
          <w:rFonts w:ascii="HK Grotesk" w:eastAsia="Calibri" w:hAnsi="HK Grotesk" w:cs="Times New Roman"/>
          <w:caps w:val="0"/>
          <w:color w:val="auto"/>
          <w:szCs w:val="22"/>
        </w:rPr>
        <w:t xml:space="preserve">gladiatorerna, </w:t>
      </w:r>
      <w:r w:rsidR="00F76B54">
        <w:rPr>
          <w:rFonts w:ascii="HK Grotesk" w:eastAsia="Calibri" w:hAnsi="HK Grotesk" w:cs="Times New Roman"/>
          <w:caps w:val="0"/>
          <w:color w:val="auto"/>
          <w:szCs w:val="22"/>
        </w:rPr>
        <w:t xml:space="preserve">vattenlek, </w:t>
      </w:r>
      <w:r w:rsidR="004F1F63">
        <w:rPr>
          <w:rFonts w:ascii="HK Grotesk" w:eastAsia="Calibri" w:hAnsi="HK Grotesk" w:cs="Times New Roman"/>
          <w:caps w:val="0"/>
          <w:color w:val="auto"/>
          <w:szCs w:val="22"/>
        </w:rPr>
        <w:t xml:space="preserve">skattjakt och liknande. </w:t>
      </w:r>
    </w:p>
    <w:p w14:paraId="08A89F38" w14:textId="77777777" w:rsidR="006E55F9" w:rsidRDefault="006E55F9" w:rsidP="00707D72">
      <w:pPr>
        <w:pStyle w:val="Rubrik1"/>
        <w:rPr>
          <w:rFonts w:ascii="HK Grotesk" w:eastAsia="Calibri" w:hAnsi="HK Grotesk" w:cs="Times New Roman"/>
          <w:caps w:val="0"/>
          <w:color w:val="auto"/>
          <w:szCs w:val="22"/>
        </w:rPr>
      </w:pPr>
    </w:p>
    <w:p w14:paraId="68515F0B" w14:textId="72CD7320" w:rsidR="00ED7608" w:rsidRDefault="00395EED" w:rsidP="00ED7608">
      <w:pPr>
        <w:pStyle w:val="Rubrik1"/>
      </w:pPr>
      <w:r>
        <w:t>Hitta dit</w:t>
      </w:r>
    </w:p>
    <w:p w14:paraId="14B82109" w14:textId="25F6B536" w:rsidR="00ED7608" w:rsidRDefault="00395EED" w:rsidP="00ED7608">
      <w:pPr>
        <w:pStyle w:val="Rubrik1"/>
        <w:rPr>
          <w:rFonts w:ascii="HK Grotesk" w:eastAsia="Calibri" w:hAnsi="HK Grotesk" w:cs="Times New Roman"/>
          <w:caps w:val="0"/>
          <w:color w:val="auto"/>
          <w:szCs w:val="22"/>
        </w:rPr>
      </w:pPr>
      <w:r>
        <w:rPr>
          <w:rFonts w:ascii="HK Grotesk" w:eastAsia="Calibri" w:hAnsi="HK Grotesk" w:cs="Times New Roman"/>
          <w:caps w:val="0"/>
          <w:color w:val="auto"/>
          <w:szCs w:val="22"/>
        </w:rPr>
        <w:t xml:space="preserve">Vi har vår bas på Strömsnäs </w:t>
      </w:r>
      <w:r w:rsidR="00A73F66">
        <w:rPr>
          <w:rFonts w:ascii="HK Grotesk" w:eastAsia="Calibri" w:hAnsi="HK Grotesk" w:cs="Times New Roman"/>
          <w:caps w:val="0"/>
          <w:color w:val="auto"/>
          <w:szCs w:val="22"/>
        </w:rPr>
        <w:t>som ligger i hörnet av Rosta gärde, granne med Hästhagens aktivitetsområde</w:t>
      </w:r>
      <w:r w:rsidR="00874ECC">
        <w:rPr>
          <w:rFonts w:ascii="HK Grotesk" w:eastAsia="Calibri" w:hAnsi="HK Grotesk" w:cs="Times New Roman"/>
          <w:caps w:val="0"/>
          <w:color w:val="auto"/>
          <w:szCs w:val="22"/>
        </w:rPr>
        <w:t xml:space="preserve">. Bil: parkering på Hästhagsvägen, infart från </w:t>
      </w:r>
      <w:proofErr w:type="spellStart"/>
      <w:r w:rsidR="00874ECC">
        <w:rPr>
          <w:rFonts w:ascii="HK Grotesk" w:eastAsia="Calibri" w:hAnsi="HK Grotesk" w:cs="Times New Roman"/>
          <w:caps w:val="0"/>
          <w:color w:val="auto"/>
          <w:szCs w:val="22"/>
        </w:rPr>
        <w:t>Åbyvägen</w:t>
      </w:r>
      <w:proofErr w:type="spellEnd"/>
      <w:r w:rsidR="00874ECC">
        <w:rPr>
          <w:rFonts w:ascii="HK Grotesk" w:eastAsia="Calibri" w:hAnsi="HK Grotesk" w:cs="Times New Roman"/>
          <w:caps w:val="0"/>
          <w:color w:val="auto"/>
          <w:szCs w:val="22"/>
        </w:rPr>
        <w:t xml:space="preserve">. </w:t>
      </w:r>
      <w:r w:rsidR="00725AB3">
        <w:rPr>
          <w:rFonts w:ascii="HK Grotesk" w:eastAsia="Calibri" w:hAnsi="HK Grotesk" w:cs="Times New Roman"/>
          <w:caps w:val="0"/>
          <w:color w:val="auto"/>
          <w:szCs w:val="22"/>
        </w:rPr>
        <w:t xml:space="preserve">Buss: Linje nr 7 mot Björkhaga, hållplats Stödjegränd Solhaga. </w:t>
      </w:r>
      <w:r w:rsidR="00267110">
        <w:rPr>
          <w:rFonts w:ascii="HK Grotesk" w:eastAsia="Calibri" w:hAnsi="HK Grotesk" w:cs="Times New Roman"/>
          <w:caps w:val="0"/>
          <w:color w:val="auto"/>
          <w:szCs w:val="22"/>
        </w:rPr>
        <w:t>En kort promenad längs med fotbollsplanerna så är ni framme.</w:t>
      </w:r>
    </w:p>
    <w:p w14:paraId="2A28E47E" w14:textId="77777777" w:rsidR="00267110" w:rsidRDefault="00267110" w:rsidP="00F846C3">
      <w:pPr>
        <w:pStyle w:val="Rubrik1"/>
      </w:pPr>
    </w:p>
    <w:p w14:paraId="57F8E05C" w14:textId="4D5AA997" w:rsidR="00F846C3" w:rsidRDefault="00F846C3" w:rsidP="00F846C3">
      <w:pPr>
        <w:pStyle w:val="Rubrik1"/>
        <w:rPr>
          <w:rFonts w:ascii="HK Grotesk" w:eastAsia="Calibri" w:hAnsi="HK Grotesk" w:cs="Times New Roman"/>
          <w:caps w:val="0"/>
          <w:color w:val="auto"/>
          <w:szCs w:val="22"/>
        </w:rPr>
      </w:pPr>
      <w:r>
        <w:t>UTRUSTNING</w:t>
      </w:r>
      <w:r w:rsidRPr="00F846C3">
        <w:rPr>
          <w:rFonts w:ascii="HK Grotesk" w:eastAsia="Calibri" w:hAnsi="HK Grotesk" w:cs="Times New Roman"/>
          <w:caps w:val="0"/>
          <w:color w:val="auto"/>
          <w:szCs w:val="22"/>
        </w:rPr>
        <w:t xml:space="preserve"> </w:t>
      </w:r>
    </w:p>
    <w:p w14:paraId="297D9D40" w14:textId="45337F3A" w:rsidR="00F846C3" w:rsidRDefault="00F846C3" w:rsidP="00F846C3">
      <w:pPr>
        <w:pStyle w:val="Rubrik1"/>
        <w:rPr>
          <w:rFonts w:ascii="HK Grotesk" w:eastAsia="Calibri" w:hAnsi="HK Grotesk" w:cs="Times New Roman"/>
          <w:caps w:val="0"/>
          <w:color w:val="auto"/>
          <w:szCs w:val="22"/>
        </w:rPr>
      </w:pPr>
      <w:r w:rsidRPr="00F846C3">
        <w:rPr>
          <w:rFonts w:ascii="HK Grotesk" w:eastAsia="Calibri" w:hAnsi="HK Grotesk" w:cs="Times New Roman"/>
          <w:caps w:val="0"/>
          <w:color w:val="auto"/>
          <w:szCs w:val="22"/>
        </w:rPr>
        <w:t xml:space="preserve">Lämpliga kläder för idrotts- och friluftsaktiviteter. Extra kläder om det blir regn. Badkläder om det blir vattenlek. Vi badar inte </w:t>
      </w:r>
      <w:r w:rsidR="0031225E">
        <w:rPr>
          <w:rFonts w:ascii="HK Grotesk" w:eastAsia="Calibri" w:hAnsi="HK Grotesk" w:cs="Times New Roman"/>
          <w:caps w:val="0"/>
          <w:color w:val="auto"/>
          <w:szCs w:val="22"/>
        </w:rPr>
        <w:t xml:space="preserve">i Svartån </w:t>
      </w:r>
      <w:r w:rsidRPr="00F846C3">
        <w:rPr>
          <w:rFonts w:ascii="HK Grotesk" w:eastAsia="Calibri" w:hAnsi="HK Grotesk" w:cs="Times New Roman"/>
          <w:caps w:val="0"/>
          <w:color w:val="auto"/>
          <w:szCs w:val="22"/>
        </w:rPr>
        <w:t>på dagkollo.</w:t>
      </w:r>
    </w:p>
    <w:p w14:paraId="6FD3B191" w14:textId="77777777" w:rsidR="00F846C3" w:rsidRDefault="00F846C3" w:rsidP="00F846C3"/>
    <w:p w14:paraId="3F36CE43" w14:textId="77777777" w:rsidR="00AE5745" w:rsidRDefault="00AE5745" w:rsidP="00267110">
      <w:pPr>
        <w:pStyle w:val="Rubrik1"/>
      </w:pPr>
    </w:p>
    <w:p w14:paraId="241AB436" w14:textId="77777777" w:rsidR="00AE5745" w:rsidRDefault="00AE5745" w:rsidP="00267110">
      <w:pPr>
        <w:pStyle w:val="Rubrik1"/>
      </w:pPr>
    </w:p>
    <w:p w14:paraId="64EEAE21" w14:textId="77777777" w:rsidR="00AE5745" w:rsidRDefault="00AE5745" w:rsidP="00267110">
      <w:pPr>
        <w:pStyle w:val="Rubrik1"/>
      </w:pPr>
    </w:p>
    <w:p w14:paraId="7310052E" w14:textId="77777777" w:rsidR="00AE5745" w:rsidRDefault="00AE5745" w:rsidP="00267110">
      <w:pPr>
        <w:pStyle w:val="Rubrik1"/>
      </w:pPr>
    </w:p>
    <w:p w14:paraId="167AA05D" w14:textId="478E8E17" w:rsidR="000B5838" w:rsidRPr="000B5838" w:rsidRDefault="00267110" w:rsidP="0052681B">
      <w:pPr>
        <w:pStyle w:val="Rubrik1"/>
      </w:pPr>
      <w:r>
        <w:t>MATSÄCK</w:t>
      </w:r>
    </w:p>
    <w:p w14:paraId="19D3E01D" w14:textId="77777777" w:rsidR="007F1A1C" w:rsidRDefault="00EE0385" w:rsidP="00AE5745">
      <w:pPr>
        <w:pStyle w:val="Rubrik1"/>
        <w:rPr>
          <w:rFonts w:ascii="HK Grotesk" w:eastAsia="Calibri" w:hAnsi="HK Grotesk" w:cs="Times New Roman"/>
          <w:caps w:val="0"/>
          <w:color w:val="auto"/>
          <w:szCs w:val="22"/>
        </w:rPr>
      </w:pPr>
      <w:r w:rsidRPr="00EE0385">
        <w:rPr>
          <w:rFonts w:ascii="HK Grotesk" w:eastAsia="Calibri" w:hAnsi="HK Grotesk" w:cs="Times New Roman"/>
          <w:b/>
          <w:bCs/>
          <w:caps w:val="0"/>
          <w:color w:val="auto"/>
          <w:szCs w:val="22"/>
        </w:rPr>
        <w:t>Vecka 25, 31 och 32</w:t>
      </w:r>
      <w:r>
        <w:rPr>
          <w:rFonts w:ascii="HK Grotesk" w:eastAsia="Calibri" w:hAnsi="HK Grotesk" w:cs="Times New Roman"/>
          <w:caps w:val="0"/>
          <w:color w:val="auto"/>
          <w:szCs w:val="22"/>
        </w:rPr>
        <w:t xml:space="preserve"> tar d</w:t>
      </w:r>
      <w:r w:rsidR="00267110">
        <w:rPr>
          <w:rFonts w:ascii="HK Grotesk" w:eastAsia="Calibri" w:hAnsi="HK Grotesk" w:cs="Times New Roman"/>
          <w:caps w:val="0"/>
          <w:color w:val="auto"/>
          <w:szCs w:val="22"/>
        </w:rPr>
        <w:t>u med dig egen lunch och mellanmål.</w:t>
      </w:r>
      <w:r w:rsidR="00181968">
        <w:rPr>
          <w:rFonts w:ascii="HK Grotesk" w:eastAsia="Calibri" w:hAnsi="HK Grotesk" w:cs="Times New Roman"/>
          <w:caps w:val="0"/>
          <w:color w:val="auto"/>
          <w:szCs w:val="22"/>
        </w:rPr>
        <w:t xml:space="preserve"> Ta inte med godis, chips och läsk.</w:t>
      </w:r>
      <w:r w:rsidR="00267110">
        <w:rPr>
          <w:rFonts w:ascii="HK Grotesk" w:eastAsia="Calibri" w:hAnsi="HK Grotesk" w:cs="Times New Roman"/>
          <w:caps w:val="0"/>
          <w:color w:val="auto"/>
          <w:szCs w:val="22"/>
        </w:rPr>
        <w:t xml:space="preserve"> Vi äter lunch ca </w:t>
      </w:r>
      <w:proofErr w:type="spellStart"/>
      <w:r w:rsidR="00267110">
        <w:rPr>
          <w:rFonts w:ascii="HK Grotesk" w:eastAsia="Calibri" w:hAnsi="HK Grotesk" w:cs="Times New Roman"/>
          <w:caps w:val="0"/>
          <w:color w:val="auto"/>
          <w:szCs w:val="22"/>
        </w:rPr>
        <w:t>kl</w:t>
      </w:r>
      <w:proofErr w:type="spellEnd"/>
      <w:r w:rsidR="00267110">
        <w:rPr>
          <w:rFonts w:ascii="HK Grotesk" w:eastAsia="Calibri" w:hAnsi="HK Grotesk" w:cs="Times New Roman"/>
          <w:caps w:val="0"/>
          <w:color w:val="auto"/>
          <w:szCs w:val="22"/>
        </w:rPr>
        <w:t xml:space="preserve"> 11:30. </w:t>
      </w:r>
      <w:r w:rsidR="0032644C">
        <w:rPr>
          <w:rFonts w:ascii="HK Grotesk" w:eastAsia="Calibri" w:hAnsi="HK Grotesk" w:cs="Times New Roman"/>
          <w:caps w:val="0"/>
          <w:color w:val="auto"/>
          <w:szCs w:val="22"/>
        </w:rPr>
        <w:t xml:space="preserve">Kylskåp och </w:t>
      </w:r>
      <w:r w:rsidR="008B4161">
        <w:rPr>
          <w:rFonts w:ascii="HK Grotesk" w:eastAsia="Calibri" w:hAnsi="HK Grotesk" w:cs="Times New Roman"/>
          <w:caps w:val="0"/>
          <w:color w:val="auto"/>
          <w:szCs w:val="22"/>
        </w:rPr>
        <w:t>mikrovågsugn</w:t>
      </w:r>
      <w:r w:rsidR="0032644C">
        <w:rPr>
          <w:rFonts w:ascii="HK Grotesk" w:eastAsia="Calibri" w:hAnsi="HK Grotesk" w:cs="Times New Roman"/>
          <w:caps w:val="0"/>
          <w:color w:val="auto"/>
          <w:szCs w:val="22"/>
        </w:rPr>
        <w:t xml:space="preserve"> finns men ta gärna med dig kall lunch i första hand så blir det inte så långa köer vid </w:t>
      </w:r>
      <w:r w:rsidR="008B4161">
        <w:rPr>
          <w:rFonts w:ascii="HK Grotesk" w:eastAsia="Calibri" w:hAnsi="HK Grotesk" w:cs="Times New Roman"/>
          <w:caps w:val="0"/>
          <w:color w:val="auto"/>
          <w:szCs w:val="22"/>
        </w:rPr>
        <w:t xml:space="preserve">mikrovågsugnarna. </w:t>
      </w:r>
    </w:p>
    <w:p w14:paraId="41771329" w14:textId="390E5AF7" w:rsidR="00507D57" w:rsidRDefault="007F1A1C" w:rsidP="00AE5745">
      <w:pPr>
        <w:pStyle w:val="Rubrik1"/>
        <w:rPr>
          <w:rFonts w:ascii="HK Grotesk" w:eastAsia="Calibri" w:hAnsi="HK Grotesk" w:cs="Times New Roman"/>
          <w:caps w:val="0"/>
          <w:color w:val="auto"/>
          <w:szCs w:val="22"/>
        </w:rPr>
      </w:pPr>
      <w:r w:rsidRPr="007F1A1C">
        <w:rPr>
          <w:rFonts w:ascii="HK Grotesk" w:eastAsia="Calibri" w:hAnsi="HK Grotesk" w:cs="Times New Roman"/>
          <w:b/>
          <w:bCs/>
          <w:caps w:val="0"/>
          <w:color w:val="auto"/>
          <w:szCs w:val="22"/>
        </w:rPr>
        <w:t>Vecka 26, 27 och 28</w:t>
      </w:r>
      <w:r>
        <w:rPr>
          <w:rFonts w:ascii="HK Grotesk" w:eastAsia="Calibri" w:hAnsi="HK Grotesk" w:cs="Times New Roman"/>
          <w:caps w:val="0"/>
          <w:color w:val="auto"/>
          <w:szCs w:val="22"/>
        </w:rPr>
        <w:t xml:space="preserve"> </w:t>
      </w:r>
      <w:r w:rsidR="008B4161">
        <w:rPr>
          <w:rFonts w:ascii="HK Grotesk" w:eastAsia="Calibri" w:hAnsi="HK Grotesk" w:cs="Times New Roman"/>
          <w:caps w:val="0"/>
          <w:color w:val="auto"/>
          <w:szCs w:val="22"/>
        </w:rPr>
        <w:t xml:space="preserve">samarbetar vi med Rotary </w:t>
      </w:r>
      <w:r w:rsidR="00920FBE">
        <w:rPr>
          <w:rFonts w:ascii="HK Grotesk" w:eastAsia="Calibri" w:hAnsi="HK Grotesk" w:cs="Times New Roman"/>
          <w:caps w:val="0"/>
          <w:color w:val="auto"/>
          <w:szCs w:val="22"/>
        </w:rPr>
        <w:t>och kommer erbjuda lunch och mellanmål.</w:t>
      </w:r>
      <w:r w:rsidR="0052681B">
        <w:rPr>
          <w:rFonts w:ascii="HK Grotesk" w:eastAsia="Calibri" w:hAnsi="HK Grotesk" w:cs="Times New Roman"/>
          <w:caps w:val="0"/>
          <w:color w:val="auto"/>
          <w:szCs w:val="22"/>
        </w:rPr>
        <w:t xml:space="preserve"> </w:t>
      </w:r>
      <w:r w:rsidR="00481BCB">
        <w:rPr>
          <w:rFonts w:ascii="HK Grotesk" w:eastAsia="Calibri" w:hAnsi="HK Grotesk" w:cs="Times New Roman"/>
          <w:caps w:val="0"/>
          <w:color w:val="auto"/>
          <w:szCs w:val="22"/>
        </w:rPr>
        <w:t xml:space="preserve">Lunch och mellanmål ingår alltså i anmälningsavgiften dessa veckor. </w:t>
      </w:r>
      <w:r w:rsidR="00AB0545">
        <w:rPr>
          <w:rFonts w:ascii="HK Grotesk" w:eastAsia="Calibri" w:hAnsi="HK Grotesk" w:cs="Times New Roman"/>
          <w:caps w:val="0"/>
          <w:color w:val="auto"/>
          <w:szCs w:val="22"/>
        </w:rPr>
        <w:t xml:space="preserve">Maten </w:t>
      </w:r>
      <w:r w:rsidR="0031225E">
        <w:rPr>
          <w:rFonts w:ascii="HK Grotesk" w:eastAsia="Calibri" w:hAnsi="HK Grotesk" w:cs="Times New Roman"/>
          <w:caps w:val="0"/>
          <w:color w:val="auto"/>
          <w:szCs w:val="22"/>
        </w:rPr>
        <w:t xml:space="preserve">som serveras </w:t>
      </w:r>
      <w:r w:rsidR="00AB0545">
        <w:rPr>
          <w:rFonts w:ascii="HK Grotesk" w:eastAsia="Calibri" w:hAnsi="HK Grotesk" w:cs="Times New Roman"/>
          <w:caps w:val="0"/>
          <w:color w:val="auto"/>
          <w:szCs w:val="22"/>
        </w:rPr>
        <w:t xml:space="preserve">är vanlig skolmat. </w:t>
      </w:r>
    </w:p>
    <w:p w14:paraId="38A3E9F9" w14:textId="77777777" w:rsidR="00AE5745" w:rsidRDefault="00AE5745" w:rsidP="00BC2E03">
      <w:pPr>
        <w:pStyle w:val="Rubrik1"/>
      </w:pPr>
    </w:p>
    <w:p w14:paraId="6EC307CD" w14:textId="1B2F4E0A" w:rsidR="00F846C3" w:rsidRDefault="00694D0C" w:rsidP="00BC2E03">
      <w:pPr>
        <w:pStyle w:val="Rubrik1"/>
      </w:pPr>
      <w:r>
        <w:t>VÄDER</w:t>
      </w:r>
    </w:p>
    <w:p w14:paraId="25A498D0" w14:textId="78044409" w:rsidR="005532FD" w:rsidRDefault="00607802" w:rsidP="00BA1A9D">
      <w:pPr>
        <w:rPr>
          <w:rFonts w:ascii="HK Grotesk" w:eastAsia="Calibri" w:hAnsi="HK Grotesk"/>
        </w:rPr>
      </w:pPr>
      <w:r>
        <w:rPr>
          <w:rFonts w:ascii="HK Grotesk" w:eastAsia="Calibri" w:hAnsi="HK Grotesk"/>
        </w:rPr>
        <w:t>Regn och rusk</w:t>
      </w:r>
      <w:r w:rsidR="00694D0C">
        <w:rPr>
          <w:rFonts w:ascii="HK Grotesk" w:eastAsia="Calibri" w:hAnsi="HK Grotesk"/>
        </w:rPr>
        <w:t xml:space="preserve">? </w:t>
      </w:r>
      <w:r w:rsidR="00F846C3" w:rsidRPr="000720DD">
        <w:rPr>
          <w:rFonts w:ascii="HK Grotesk" w:eastAsia="Calibri" w:hAnsi="HK Grotesk"/>
        </w:rPr>
        <w:t xml:space="preserve">Vi kör ändå! </w:t>
      </w:r>
      <w:r w:rsidR="00694D0C">
        <w:rPr>
          <w:rFonts w:ascii="HK Grotesk" w:eastAsia="Calibri" w:hAnsi="HK Grotesk"/>
        </w:rPr>
        <w:t>Det är därför viktigt att barnen har med sig kläder som håller dem torra och varma</w:t>
      </w:r>
      <w:r w:rsidR="005532FD">
        <w:rPr>
          <w:rFonts w:ascii="HK Grotesk" w:eastAsia="Calibri" w:hAnsi="HK Grotesk"/>
        </w:rPr>
        <w:t xml:space="preserve"> </w:t>
      </w:r>
      <w:r w:rsidR="006415D8">
        <w:rPr>
          <w:rFonts w:ascii="HK Grotesk" w:eastAsia="Calibri" w:hAnsi="HK Grotesk"/>
        </w:rPr>
        <w:t xml:space="preserve">hela dagen </w:t>
      </w:r>
      <w:r w:rsidR="005532FD">
        <w:rPr>
          <w:rFonts w:ascii="HK Grotesk" w:eastAsia="Calibri" w:hAnsi="HK Grotesk"/>
        </w:rPr>
        <w:t xml:space="preserve">oavsett väderlek. Soligt och </w:t>
      </w:r>
      <w:r w:rsidR="007319D7">
        <w:rPr>
          <w:rFonts w:ascii="HK Grotesk" w:eastAsia="Calibri" w:hAnsi="HK Grotesk"/>
        </w:rPr>
        <w:t>varmt</w:t>
      </w:r>
      <w:r w:rsidR="005532FD">
        <w:rPr>
          <w:rFonts w:ascii="HK Grotesk" w:eastAsia="Calibri" w:hAnsi="HK Grotesk"/>
        </w:rPr>
        <w:t>? Kom ihåg att smörja in ditt barn med solskyddsmedel</w:t>
      </w:r>
      <w:r w:rsidR="00FB12EB">
        <w:rPr>
          <w:rFonts w:ascii="HK Grotesk" w:eastAsia="Calibri" w:hAnsi="HK Grotesk"/>
        </w:rPr>
        <w:t xml:space="preserve"> om det behövs och skicka gärna med en keps. Glöm inte vattenflaskan</w:t>
      </w:r>
      <w:r w:rsidR="007319D7">
        <w:rPr>
          <w:rFonts w:ascii="HK Grotesk" w:eastAsia="Calibri" w:hAnsi="HK Grotesk"/>
        </w:rPr>
        <w:t>, kanske med lite vätskeersättning?</w:t>
      </w:r>
      <w:r w:rsidR="00FB12EB">
        <w:rPr>
          <w:rFonts w:ascii="HK Grotesk" w:eastAsia="Calibri" w:hAnsi="HK Grotesk"/>
        </w:rPr>
        <w:t xml:space="preserve"> </w:t>
      </w:r>
      <w:r w:rsidR="007319D7">
        <w:rPr>
          <w:rFonts w:ascii="HK Grotesk" w:eastAsia="Calibri" w:hAnsi="HK Grotesk"/>
        </w:rPr>
        <w:t>Vi försöker</w:t>
      </w:r>
      <w:r w:rsidR="006415D8">
        <w:rPr>
          <w:rFonts w:ascii="HK Grotesk" w:eastAsia="Calibri" w:hAnsi="HK Grotesk"/>
        </w:rPr>
        <w:t xml:space="preserve"> alltid</w:t>
      </w:r>
      <w:r w:rsidR="007319D7">
        <w:rPr>
          <w:rFonts w:ascii="HK Grotesk" w:eastAsia="Calibri" w:hAnsi="HK Grotesk"/>
        </w:rPr>
        <w:t xml:space="preserve"> planera aktiviteterna så att de är lämpliga i förhållande till vädret</w:t>
      </w:r>
      <w:r w:rsidR="0031225E">
        <w:rPr>
          <w:rFonts w:ascii="HK Grotesk" w:eastAsia="Calibri" w:hAnsi="HK Grotesk"/>
        </w:rPr>
        <w:t>, till exempel vattenlek när det är varmt</w:t>
      </w:r>
      <w:r w:rsidR="006415D8">
        <w:rPr>
          <w:rFonts w:ascii="HK Grotesk" w:eastAsia="Calibri" w:hAnsi="HK Grotesk"/>
        </w:rPr>
        <w:t xml:space="preserve">. </w:t>
      </w:r>
      <w:r w:rsidR="007319D7">
        <w:rPr>
          <w:rFonts w:ascii="HK Grotesk" w:eastAsia="Calibri" w:hAnsi="HK Grotesk"/>
        </w:rPr>
        <w:t xml:space="preserve"> </w:t>
      </w:r>
    </w:p>
    <w:p w14:paraId="2128BE8C" w14:textId="77777777" w:rsidR="00772C39" w:rsidRDefault="00772C39" w:rsidP="00BA1A9D">
      <w:pPr>
        <w:rPr>
          <w:rFonts w:ascii="HK Grotesk" w:eastAsia="Calibri" w:hAnsi="HK Grotesk"/>
        </w:rPr>
      </w:pPr>
    </w:p>
    <w:p w14:paraId="55A0D696" w14:textId="38208A37" w:rsidR="00772C39" w:rsidRDefault="00772C39" w:rsidP="00BA1A9D">
      <w:pPr>
        <w:rPr>
          <w:rFonts w:ascii="HK Grotesk" w:eastAsia="Calibri" w:hAnsi="HK Grotesk"/>
        </w:rPr>
      </w:pPr>
    </w:p>
    <w:p w14:paraId="58FD94EE" w14:textId="039E20ED" w:rsidR="00772C39" w:rsidRDefault="0031225E" w:rsidP="00BA1A9D">
      <w:pPr>
        <w:rPr>
          <w:rFonts w:ascii="HK Grotesk" w:eastAsia="Calibri" w:hAnsi="HK Grotesk"/>
        </w:rPr>
      </w:pPr>
      <w:r>
        <w:rPr>
          <w:rFonts w:ascii="HK Grotesk" w:eastAsia="Calibri" w:hAnsi="HK Grotesk"/>
          <w:noProof/>
        </w:rPr>
        <w:drawing>
          <wp:anchor distT="0" distB="0" distL="114300" distR="114300" simplePos="0" relativeHeight="251659264" behindDoc="1" locked="0" layoutInCell="1" allowOverlap="1" wp14:anchorId="6F69267B" wp14:editId="3F5D300D">
            <wp:simplePos x="0" y="0"/>
            <wp:positionH relativeFrom="margin">
              <wp:align>center</wp:align>
            </wp:positionH>
            <wp:positionV relativeFrom="paragraph">
              <wp:posOffset>248725</wp:posOffset>
            </wp:positionV>
            <wp:extent cx="4284816" cy="2856372"/>
            <wp:effectExtent l="0" t="0" r="1905" b="127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2"/>
                    <a:stretch>
                      <a:fillRect/>
                    </a:stretch>
                  </pic:blipFill>
                  <pic:spPr>
                    <a:xfrm>
                      <a:off x="0" y="0"/>
                      <a:ext cx="4284816" cy="2856372"/>
                    </a:xfrm>
                    <a:prstGeom prst="rect">
                      <a:avLst/>
                    </a:prstGeom>
                  </pic:spPr>
                </pic:pic>
              </a:graphicData>
            </a:graphic>
            <wp14:sizeRelH relativeFrom="margin">
              <wp14:pctWidth>0</wp14:pctWidth>
            </wp14:sizeRelH>
            <wp14:sizeRelV relativeFrom="margin">
              <wp14:pctHeight>0</wp14:pctHeight>
            </wp14:sizeRelV>
          </wp:anchor>
        </w:drawing>
      </w:r>
    </w:p>
    <w:p w14:paraId="3090C4F0" w14:textId="63245357" w:rsidR="00772C39" w:rsidRPr="005532FD" w:rsidRDefault="00772C39" w:rsidP="00BA1A9D">
      <w:pPr>
        <w:rPr>
          <w:rFonts w:ascii="HK Grotesk" w:eastAsia="Calibri" w:hAnsi="HK Grotesk"/>
        </w:rPr>
      </w:pPr>
    </w:p>
    <w:p w14:paraId="7F04422C" w14:textId="06BFEB87" w:rsidR="006415D8" w:rsidRDefault="007C0645" w:rsidP="005D450D">
      <w:pPr>
        <w:pStyle w:val="Inforuta"/>
      </w:pPr>
      <w:r>
        <w:br w:type="column"/>
      </w:r>
    </w:p>
    <w:p w14:paraId="74AF05CF" w14:textId="77777777" w:rsidR="006415D8" w:rsidRDefault="006415D8" w:rsidP="005D450D">
      <w:pPr>
        <w:pStyle w:val="Inforuta"/>
      </w:pPr>
    </w:p>
    <w:p w14:paraId="0F1CBFF6" w14:textId="77777777" w:rsidR="006415D8" w:rsidRDefault="006415D8" w:rsidP="005D450D">
      <w:pPr>
        <w:pStyle w:val="Inforuta"/>
      </w:pPr>
    </w:p>
    <w:p w14:paraId="723153F6" w14:textId="77777777" w:rsidR="006415D8" w:rsidRDefault="006415D8" w:rsidP="005D450D">
      <w:pPr>
        <w:pStyle w:val="Inforuta"/>
      </w:pPr>
    </w:p>
    <w:p w14:paraId="61BBF60B" w14:textId="77777777" w:rsidR="006415D8" w:rsidRDefault="006415D8" w:rsidP="005D450D">
      <w:pPr>
        <w:pStyle w:val="Inforuta"/>
      </w:pPr>
    </w:p>
    <w:p w14:paraId="4B741F95" w14:textId="7E69D5AB" w:rsidR="00C56870" w:rsidRDefault="00C56870" w:rsidP="00C56870">
      <w:pPr>
        <w:pStyle w:val="Rubrik1"/>
      </w:pPr>
      <w:r>
        <w:t>Säkerhet</w:t>
      </w:r>
    </w:p>
    <w:p w14:paraId="40EC6B46" w14:textId="208F8319" w:rsidR="00C56870" w:rsidRDefault="00C56870" w:rsidP="00C56870">
      <w:pPr>
        <w:rPr>
          <w:rFonts w:eastAsia="Calibri"/>
        </w:rPr>
      </w:pPr>
      <w:r>
        <w:rPr>
          <w:rFonts w:eastAsia="Calibri"/>
        </w:rPr>
        <w:t xml:space="preserve">Hästhagen är ett stort område med omgivande vägar och vattendrag. Om ditt barn avviker från området, gravt bryter mot kolloreglerna eller inte lyssnar på ledarnas instruktioner kommer vi av säkerhetsskäl för ditt och de andra barnen att avbryta kolloveckan för ditt barn. </w:t>
      </w:r>
    </w:p>
    <w:p w14:paraId="48DC3598" w14:textId="77777777" w:rsidR="00C56870" w:rsidRDefault="00C56870" w:rsidP="00C56870">
      <w:pPr>
        <w:pStyle w:val="Rubrik1"/>
      </w:pPr>
      <w:r>
        <w:t>Kontakt</w:t>
      </w:r>
    </w:p>
    <w:p w14:paraId="4300E7E7" w14:textId="315CC22D" w:rsidR="00C56870" w:rsidRPr="009F4B3B" w:rsidRDefault="00C56870" w:rsidP="00C56870">
      <w:pPr>
        <w:rPr>
          <w:rFonts w:ascii="HK Grotesk" w:eastAsia="Calibri" w:hAnsi="HK Grotesk"/>
        </w:rPr>
      </w:pPr>
      <w:r w:rsidRPr="000720DD">
        <w:rPr>
          <w:rFonts w:ascii="HK Grotesk" w:eastAsia="Calibri" w:hAnsi="HK Grotesk"/>
        </w:rPr>
        <w:t>Barnen får inte använda mobile</w:t>
      </w:r>
      <w:r>
        <w:rPr>
          <w:rFonts w:ascii="HK Grotesk" w:eastAsia="Calibri" w:hAnsi="HK Grotesk"/>
        </w:rPr>
        <w:t xml:space="preserve">n </w:t>
      </w:r>
      <w:r w:rsidRPr="000720DD">
        <w:rPr>
          <w:rFonts w:ascii="HK Grotesk" w:eastAsia="Calibri" w:hAnsi="HK Grotesk"/>
        </w:rPr>
        <w:t xml:space="preserve">på dagkollo. Vi fokuserar </w:t>
      </w:r>
      <w:proofErr w:type="gramStart"/>
      <w:r w:rsidRPr="000720DD">
        <w:rPr>
          <w:rFonts w:ascii="HK Grotesk" w:eastAsia="Calibri" w:hAnsi="HK Grotesk"/>
        </w:rPr>
        <w:t>istället</w:t>
      </w:r>
      <w:proofErr w:type="gramEnd"/>
      <w:r w:rsidRPr="000720DD">
        <w:rPr>
          <w:rFonts w:ascii="HK Grotesk" w:eastAsia="Calibri" w:hAnsi="HK Grotesk"/>
        </w:rPr>
        <w:t xml:space="preserve"> på full fart, lek och äventyr! Behöver du få tag på ledarna i Hästhagen</w:t>
      </w:r>
      <w:r w:rsidR="000A7E77">
        <w:rPr>
          <w:rFonts w:ascii="HK Grotesk" w:eastAsia="Calibri" w:hAnsi="HK Grotesk"/>
        </w:rPr>
        <w:t xml:space="preserve"> under </w:t>
      </w:r>
      <w:r w:rsidR="000A7E77" w:rsidRPr="009F4B3B">
        <w:rPr>
          <w:rFonts w:ascii="HK Grotesk" w:eastAsia="Calibri" w:hAnsi="HK Grotesk"/>
        </w:rPr>
        <w:t>dagkolloveckorna så</w:t>
      </w:r>
      <w:r w:rsidRPr="009F4B3B">
        <w:rPr>
          <w:rFonts w:ascii="HK Grotesk" w:eastAsia="Calibri" w:hAnsi="HK Grotesk"/>
        </w:rPr>
        <w:t xml:space="preserve"> finns </w:t>
      </w:r>
      <w:r w:rsidR="0094616B" w:rsidRPr="009F4B3B">
        <w:rPr>
          <w:rFonts w:ascii="HK Grotesk" w:eastAsia="Calibri" w:hAnsi="HK Grotesk"/>
        </w:rPr>
        <w:t>vi</w:t>
      </w:r>
      <w:r w:rsidRPr="009F4B3B">
        <w:rPr>
          <w:rFonts w:ascii="HK Grotesk" w:eastAsia="Calibri" w:hAnsi="HK Grotesk"/>
        </w:rPr>
        <w:t xml:space="preserve"> på kollotelefonen. Numret </w:t>
      </w:r>
      <w:r w:rsidR="00F94705" w:rsidRPr="009F4B3B">
        <w:rPr>
          <w:rFonts w:ascii="HK Grotesk" w:eastAsia="Calibri" w:hAnsi="HK Grotesk"/>
        </w:rPr>
        <w:t>kommer</w:t>
      </w:r>
      <w:r w:rsidRPr="009F4B3B">
        <w:rPr>
          <w:rFonts w:ascii="HK Grotesk" w:eastAsia="Calibri" w:hAnsi="HK Grotesk"/>
        </w:rPr>
        <w:t xml:space="preserve">. Frågor före dagkollot: </w:t>
      </w:r>
      <w:proofErr w:type="gramStart"/>
      <w:r w:rsidRPr="009F4B3B">
        <w:rPr>
          <w:rFonts w:ascii="HK Grotesk" w:eastAsia="Calibri" w:hAnsi="HK Grotesk"/>
        </w:rPr>
        <w:t>Maila</w:t>
      </w:r>
      <w:proofErr w:type="gramEnd"/>
      <w:r w:rsidRPr="009F4B3B">
        <w:rPr>
          <w:rFonts w:ascii="HK Grotesk" w:eastAsia="Calibri" w:hAnsi="HK Grotesk"/>
        </w:rPr>
        <w:t xml:space="preserve"> </w:t>
      </w:r>
      <w:r w:rsidR="009F4B3B">
        <w:rPr>
          <w:rFonts w:ascii="HK Grotesk" w:eastAsia="Calibri" w:hAnsi="HK Grotesk"/>
        </w:rPr>
        <w:t xml:space="preserve">Elin </w:t>
      </w:r>
      <w:r w:rsidRPr="009F4B3B">
        <w:rPr>
          <w:rFonts w:ascii="HK Grotesk" w:eastAsia="Calibri" w:hAnsi="HK Grotesk"/>
        </w:rPr>
        <w:t xml:space="preserve">på </w:t>
      </w:r>
      <w:r w:rsidR="009F4B3B">
        <w:rPr>
          <w:rFonts w:ascii="HK Grotesk" w:eastAsia="Calibri" w:hAnsi="HK Grotesk"/>
        </w:rPr>
        <w:t>elin</w:t>
      </w:r>
      <w:r w:rsidRPr="009F4B3B">
        <w:rPr>
          <w:rFonts w:ascii="HK Grotesk" w:eastAsia="Calibri" w:hAnsi="HK Grotesk"/>
        </w:rPr>
        <w:t>@kfumorebro.se.</w:t>
      </w:r>
    </w:p>
    <w:p w14:paraId="38BD79C1" w14:textId="77777777" w:rsidR="007C6F22" w:rsidRDefault="007C6F22" w:rsidP="00C56870">
      <w:pPr>
        <w:rPr>
          <w:rFonts w:ascii="HK Grotesk" w:eastAsia="Calibri" w:hAnsi="HK Grotesk"/>
        </w:rPr>
      </w:pPr>
    </w:p>
    <w:p w14:paraId="5544176E" w14:textId="77777777" w:rsidR="000A7E77" w:rsidRDefault="000A7E77" w:rsidP="00C56870">
      <w:pPr>
        <w:rPr>
          <w:rFonts w:ascii="HK Grotesk" w:eastAsia="Calibri" w:hAnsi="HK Grotesk"/>
        </w:rPr>
      </w:pPr>
    </w:p>
    <w:p w14:paraId="4D067D13" w14:textId="744A346C" w:rsidR="000A7E77" w:rsidRDefault="000A7E77" w:rsidP="00C56870"/>
    <w:p w14:paraId="2659D46B" w14:textId="77777777" w:rsidR="006415D8" w:rsidRDefault="006415D8" w:rsidP="005D450D">
      <w:pPr>
        <w:pStyle w:val="Inforuta"/>
      </w:pPr>
    </w:p>
    <w:sectPr w:rsidR="006415D8" w:rsidSect="005D450D">
      <w:type w:val="continuous"/>
      <w:pgSz w:w="11906" w:h="16838" w:code="9"/>
      <w:pgMar w:top="323" w:right="686" w:bottom="822" w:left="686" w:header="266" w:footer="544" w:gutter="0"/>
      <w:cols w:num="2" w:space="45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B4A7C" w14:textId="77777777" w:rsidR="00186668" w:rsidRDefault="00186668" w:rsidP="00175D2D">
      <w:pPr>
        <w:spacing w:after="0" w:line="240" w:lineRule="auto"/>
      </w:pPr>
      <w:r>
        <w:separator/>
      </w:r>
    </w:p>
  </w:endnote>
  <w:endnote w:type="continuationSeparator" w:id="0">
    <w:p w14:paraId="6BC5E2EB" w14:textId="77777777" w:rsidR="00186668" w:rsidRDefault="00186668" w:rsidP="00175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K Grotesk">
    <w:altName w:val="Cambria"/>
    <w:panose1 w:val="00000000000000000000"/>
    <w:charset w:val="4D"/>
    <w:family w:val="auto"/>
    <w:notTrueType/>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HK Grotesk SemiBold">
    <w:altName w:val="Cambria"/>
    <w:panose1 w:val="00000000000000000000"/>
    <w:charset w:val="4D"/>
    <w:family w:val="auto"/>
    <w:notTrueType/>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Track KFUM">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B71C7" w14:textId="77777777" w:rsidR="00186668" w:rsidRDefault="00186668" w:rsidP="00175D2D">
      <w:pPr>
        <w:spacing w:after="0" w:line="240" w:lineRule="auto"/>
      </w:pPr>
      <w:r>
        <w:separator/>
      </w:r>
    </w:p>
  </w:footnote>
  <w:footnote w:type="continuationSeparator" w:id="0">
    <w:p w14:paraId="28A45E40" w14:textId="77777777" w:rsidR="00186668" w:rsidRDefault="00186668" w:rsidP="00175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ED5A" w14:textId="77777777" w:rsidR="00175D2D" w:rsidRDefault="00341E64">
    <w:pPr>
      <w:pStyle w:val="Sidhuvud"/>
    </w:pPr>
    <w:r>
      <w:rPr>
        <w:noProof/>
      </w:rPr>
      <mc:AlternateContent>
        <mc:Choice Requires="wps">
          <w:drawing>
            <wp:anchor distT="0" distB="0" distL="114300" distR="114300" simplePos="0" relativeHeight="251659264" behindDoc="1" locked="1" layoutInCell="1" allowOverlap="1" wp14:anchorId="3E0A7E9A" wp14:editId="33A7A387">
              <wp:simplePos x="0" y="0"/>
              <wp:positionH relativeFrom="page">
                <wp:posOffset>-1828800</wp:posOffset>
              </wp:positionH>
              <wp:positionV relativeFrom="page">
                <wp:posOffset>-219710</wp:posOffset>
              </wp:positionV>
              <wp:extent cx="3524400" cy="3524400"/>
              <wp:effectExtent l="0" t="0" r="0" b="0"/>
              <wp:wrapNone/>
              <wp:docPr id="5" name="Ellips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24400" cy="35244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ABED8" id="Ellips 5" o:spid="_x0000_s1026" style="position:absolute;margin-left:-2in;margin-top:-17.3pt;width:277.5pt;height:27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" fillcolor="#0069b2 [3206]" stroked="f" strokeweight="1pt">
              <v:stroke joinstyle="miter"/>
              <o:lock v:ext="edit" aspectratio="t"/>
              <w10:wrap anchorx="page" anchory="page"/>
              <w10:anchorlock/>
            </v:oval>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3F5"/>
    <w:rsid w:val="000A7E77"/>
    <w:rsid w:val="000B5838"/>
    <w:rsid w:val="000E0513"/>
    <w:rsid w:val="00175D2D"/>
    <w:rsid w:val="00181968"/>
    <w:rsid w:val="00186668"/>
    <w:rsid w:val="001D6AA0"/>
    <w:rsid w:val="001E0D73"/>
    <w:rsid w:val="00243430"/>
    <w:rsid w:val="00267110"/>
    <w:rsid w:val="0027628B"/>
    <w:rsid w:val="002943F5"/>
    <w:rsid w:val="0031225E"/>
    <w:rsid w:val="0032644C"/>
    <w:rsid w:val="00341E64"/>
    <w:rsid w:val="00344680"/>
    <w:rsid w:val="00395EED"/>
    <w:rsid w:val="0040636A"/>
    <w:rsid w:val="00440456"/>
    <w:rsid w:val="0045156B"/>
    <w:rsid w:val="00481BCB"/>
    <w:rsid w:val="004F1F63"/>
    <w:rsid w:val="00507D57"/>
    <w:rsid w:val="0052681B"/>
    <w:rsid w:val="005532FD"/>
    <w:rsid w:val="0059190E"/>
    <w:rsid w:val="005B76CE"/>
    <w:rsid w:val="005D450D"/>
    <w:rsid w:val="00607802"/>
    <w:rsid w:val="00622A50"/>
    <w:rsid w:val="006415D8"/>
    <w:rsid w:val="00683BFB"/>
    <w:rsid w:val="00694D0C"/>
    <w:rsid w:val="00696E3A"/>
    <w:rsid w:val="006B054B"/>
    <w:rsid w:val="006E4E57"/>
    <w:rsid w:val="006E55F9"/>
    <w:rsid w:val="00707D72"/>
    <w:rsid w:val="00725AB3"/>
    <w:rsid w:val="007319D7"/>
    <w:rsid w:val="00753F9D"/>
    <w:rsid w:val="00760A28"/>
    <w:rsid w:val="00766659"/>
    <w:rsid w:val="00772C39"/>
    <w:rsid w:val="007C0645"/>
    <w:rsid w:val="007C6F22"/>
    <w:rsid w:val="007F1A1C"/>
    <w:rsid w:val="00820A2E"/>
    <w:rsid w:val="00874ECC"/>
    <w:rsid w:val="008B4161"/>
    <w:rsid w:val="00910434"/>
    <w:rsid w:val="00920FBE"/>
    <w:rsid w:val="0094616B"/>
    <w:rsid w:val="009B67B8"/>
    <w:rsid w:val="009F4B3B"/>
    <w:rsid w:val="00A72BD5"/>
    <w:rsid w:val="00A73F66"/>
    <w:rsid w:val="00A95E97"/>
    <w:rsid w:val="00AB0545"/>
    <w:rsid w:val="00AB5BD4"/>
    <w:rsid w:val="00AB63F4"/>
    <w:rsid w:val="00AC5071"/>
    <w:rsid w:val="00AE5745"/>
    <w:rsid w:val="00B0740B"/>
    <w:rsid w:val="00B87089"/>
    <w:rsid w:val="00BA1A9D"/>
    <w:rsid w:val="00BC2E03"/>
    <w:rsid w:val="00C56870"/>
    <w:rsid w:val="00C672FC"/>
    <w:rsid w:val="00C83062"/>
    <w:rsid w:val="00CE29AA"/>
    <w:rsid w:val="00CE6016"/>
    <w:rsid w:val="00EB1A41"/>
    <w:rsid w:val="00ED7608"/>
    <w:rsid w:val="00EE0385"/>
    <w:rsid w:val="00EF7B7C"/>
    <w:rsid w:val="00F76B54"/>
    <w:rsid w:val="00F846C3"/>
    <w:rsid w:val="00F94705"/>
    <w:rsid w:val="00FB12EB"/>
    <w:rsid w:val="00FC3227"/>
    <w:rsid w:val="00FE5D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E560F1"/>
  <w15:chartTrackingRefBased/>
  <w15:docId w15:val="{3A3053AE-DA16-4DE4-856A-A267DC8CA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uiPriority="0"/>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0E0513"/>
    <w:pPr>
      <w:spacing w:after="264" w:line="264" w:lineRule="atLeast"/>
    </w:pPr>
    <w:rPr>
      <w:color w:val="0A1B3E" w:themeColor="text1"/>
    </w:rPr>
  </w:style>
  <w:style w:type="paragraph" w:styleId="Rubrik1">
    <w:name w:val="heading 1"/>
    <w:basedOn w:val="Normal"/>
    <w:next w:val="Normal"/>
    <w:link w:val="Rubrik1Char"/>
    <w:uiPriority w:val="9"/>
    <w:qFormat/>
    <w:rsid w:val="005D450D"/>
    <w:pPr>
      <w:keepNext/>
      <w:keepLines/>
      <w:spacing w:after="0"/>
      <w:outlineLvl w:val="0"/>
    </w:pPr>
    <w:rPr>
      <w:rFonts w:asciiTheme="majorHAnsi" w:eastAsiaTheme="majorEastAsia" w:hAnsiTheme="majorHAnsi" w:cstheme="majorBidi"/>
      <w:caps/>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175D2D"/>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AC5071"/>
    <w:rPr>
      <w:color w:val="0A1B3E" w:themeColor="text1"/>
    </w:rPr>
  </w:style>
  <w:style w:type="paragraph" w:styleId="Sidfot">
    <w:name w:val="footer"/>
    <w:basedOn w:val="Normal"/>
    <w:link w:val="SidfotChar"/>
    <w:uiPriority w:val="99"/>
    <w:semiHidden/>
    <w:rsid w:val="00175D2D"/>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AC5071"/>
    <w:rPr>
      <w:color w:val="0A1B3E" w:themeColor="text1"/>
    </w:rPr>
  </w:style>
  <w:style w:type="paragraph" w:styleId="Ballongtext">
    <w:name w:val="Balloon Text"/>
    <w:basedOn w:val="Normal"/>
    <w:link w:val="BallongtextChar"/>
    <w:uiPriority w:val="99"/>
    <w:semiHidden/>
    <w:rsid w:val="00175D2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C5071"/>
    <w:rPr>
      <w:rFonts w:ascii="Segoe UI" w:hAnsi="Segoe UI" w:cs="Segoe UI"/>
      <w:color w:val="0A1B3E" w:themeColor="text1"/>
      <w:sz w:val="18"/>
      <w:szCs w:val="18"/>
    </w:rPr>
  </w:style>
  <w:style w:type="table" w:styleId="Tabellrutnt">
    <w:name w:val="Table Grid"/>
    <w:basedOn w:val="Normaltabell"/>
    <w:uiPriority w:val="39"/>
    <w:rsid w:val="00175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5D450D"/>
    <w:rPr>
      <w:rFonts w:asciiTheme="majorHAnsi" w:eastAsiaTheme="majorEastAsia" w:hAnsiTheme="majorHAnsi" w:cstheme="majorBidi"/>
      <w:caps/>
      <w:color w:val="0A1B3E" w:themeColor="text1"/>
      <w:szCs w:val="32"/>
    </w:rPr>
  </w:style>
  <w:style w:type="paragraph" w:customStyle="1" w:styleId="Huvudrubrik">
    <w:name w:val="Huvudrubrik"/>
    <w:basedOn w:val="Normal"/>
    <w:next w:val="Ingress"/>
    <w:qFormat/>
    <w:rsid w:val="005D450D"/>
    <w:pPr>
      <w:spacing w:before="420" w:after="80" w:line="613" w:lineRule="exact"/>
      <w:jc w:val="center"/>
    </w:pPr>
    <w:rPr>
      <w:rFonts w:ascii="Track KFUM" w:hAnsi="Track KFUM"/>
      <w:caps/>
      <w:sz w:val="51"/>
    </w:rPr>
  </w:style>
  <w:style w:type="paragraph" w:customStyle="1" w:styleId="Ingress">
    <w:name w:val="Ingress"/>
    <w:basedOn w:val="Huvudrubrik"/>
    <w:qFormat/>
    <w:rsid w:val="005D450D"/>
    <w:pPr>
      <w:spacing w:before="0" w:line="264" w:lineRule="exact"/>
    </w:pPr>
    <w:rPr>
      <w:rFonts w:asciiTheme="majorHAnsi" w:hAnsiTheme="majorHAnsi"/>
      <w:caps w:val="0"/>
      <w:sz w:val="22"/>
    </w:rPr>
  </w:style>
  <w:style w:type="paragraph" w:customStyle="1" w:styleId="Inforuta">
    <w:name w:val="Inforuta"/>
    <w:basedOn w:val="Ingress"/>
    <w:uiPriority w:val="10"/>
    <w:qFormat/>
    <w:rsid w:val="00CE29AA"/>
    <w:pPr>
      <w:spacing w:after="0" w:line="240" w:lineRule="exact"/>
      <w:jc w:val="left"/>
    </w:pPr>
    <w:rPr>
      <w:rFonts w:asciiTheme="minorHAnsi" w:hAnsiTheme="minorHAnsi"/>
      <w:color w:val="FFFFFF" w:themeColor="background1"/>
      <w:sz w:val="18"/>
    </w:rPr>
  </w:style>
  <w:style w:type="character" w:customStyle="1" w:styleId="Inforutasemibol">
    <w:name w:val="Inforuta semibol"/>
    <w:basedOn w:val="Standardstycketeckensnitt"/>
    <w:uiPriority w:val="10"/>
    <w:qFormat/>
    <w:rsid w:val="00CE29AA"/>
    <w:rPr>
      <w:rFonts w:asciiTheme="majorHAnsi" w:hAnsiTheme="majorHAnsi"/>
      <w:color w:val="FFFFFF" w:themeColor="background1"/>
    </w:rPr>
  </w:style>
  <w:style w:type="paragraph" w:styleId="Brdtextmedindrag2">
    <w:name w:val="Body Text Indent 2"/>
    <w:basedOn w:val="Normal"/>
    <w:link w:val="Brdtextmedindrag2Char"/>
    <w:rsid w:val="00F846C3"/>
    <w:pPr>
      <w:spacing w:after="0" w:line="240" w:lineRule="auto"/>
      <w:ind w:left="1985" w:hanging="1985"/>
    </w:pPr>
    <w:rPr>
      <w:rFonts w:ascii="Times New Roman" w:eastAsia="Times New Roman" w:hAnsi="Times New Roman" w:cs="Times New Roman"/>
      <w:color w:val="auto"/>
      <w:sz w:val="24"/>
      <w:szCs w:val="20"/>
      <w:lang w:eastAsia="sv-SE"/>
    </w:rPr>
  </w:style>
  <w:style w:type="character" w:customStyle="1" w:styleId="Brdtextmedindrag2Char">
    <w:name w:val="Brödtext med indrag 2 Char"/>
    <w:basedOn w:val="Standardstycketeckensnitt"/>
    <w:link w:val="Brdtextmedindrag2"/>
    <w:rsid w:val="00F846C3"/>
    <w:rPr>
      <w:rFonts w:ascii="Times New Roman" w:eastAsia="Times New Roman" w:hAnsi="Times New Roman" w:cs="Times New Roman"/>
      <w:sz w:val="24"/>
      <w:szCs w:val="20"/>
      <w:lang w:eastAsia="sv-SE"/>
    </w:rPr>
  </w:style>
  <w:style w:type="character" w:styleId="Hyperlnk">
    <w:name w:val="Hyperlink"/>
    <w:basedOn w:val="Standardstycketeckensnitt"/>
    <w:uiPriority w:val="99"/>
    <w:semiHidden/>
    <w:unhideWhenUsed/>
    <w:rsid w:val="00C672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KFUM%20&#214;rebro\Kansliet%20-%20Dokument\KFUM%20&#214;rebro%20Grafisk%20Mall\KFUM-&#214;REBRO_wordmallar\Nyhetsbrev-KFUM-mall-1.dotx" TargetMode="External"/></Relationships>
</file>

<file path=word/theme/theme1.xml><?xml version="1.0" encoding="utf-8"?>
<a:theme xmlns:a="http://schemas.openxmlformats.org/drawingml/2006/main" name="Office-tema">
  <a:themeElements>
    <a:clrScheme name="KFUM">
      <a:dk1>
        <a:srgbClr val="0A1B3E"/>
      </a:dk1>
      <a:lt1>
        <a:sysClr val="window" lastClr="FFFFFF"/>
      </a:lt1>
      <a:dk2>
        <a:srgbClr val="0A1B3E"/>
      </a:dk2>
      <a:lt2>
        <a:srgbClr val="FFFFFF"/>
      </a:lt2>
      <a:accent1>
        <a:srgbClr val="0A1B3E"/>
      </a:accent1>
      <a:accent2>
        <a:srgbClr val="440702"/>
      </a:accent2>
      <a:accent3>
        <a:srgbClr val="0069B2"/>
      </a:accent3>
      <a:accent4>
        <a:srgbClr val="E5263E"/>
      </a:accent4>
      <a:accent5>
        <a:srgbClr val="00061A"/>
      </a:accent5>
      <a:accent6>
        <a:srgbClr val="0A1B3E"/>
      </a:accent6>
      <a:hlink>
        <a:srgbClr val="0A1B3E"/>
      </a:hlink>
      <a:folHlink>
        <a:srgbClr val="0A1B3E"/>
      </a:folHlink>
    </a:clrScheme>
    <a:fontScheme name="Anpassat 15">
      <a:majorFont>
        <a:latin typeface="HK Grotesk SemiBold"/>
        <a:ea typeface=""/>
        <a:cs typeface=""/>
      </a:majorFont>
      <a:minorFont>
        <a:latin typeface="H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1b782d-5a11-4743-9530-bc075db91c7e">
      <UserInfo>
        <DisplayName/>
        <AccountId xsi:nil="true"/>
        <AccountType/>
      </UserInfo>
    </SharedWithUsers>
    <lcf76f155ced4ddcb4097134ff3c332f xmlns="7ea9ff74-9022-4cf1-b5e5-4be9ac542f7a">
      <Terms xmlns="http://schemas.microsoft.com/office/infopath/2007/PartnerControls"/>
    </lcf76f155ced4ddcb4097134ff3c332f>
    <TaxCatchAll xmlns="5b1b782d-5a11-4743-9530-bc075db91c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56BA118470E0840B7F56FE3D565DD8F" ma:contentTypeVersion="18" ma:contentTypeDescription="Skapa ett nytt dokument." ma:contentTypeScope="" ma:versionID="2be0bbedc2c4b8c0d8a86fdd56daa6b4">
  <xsd:schema xmlns:xsd="http://www.w3.org/2001/XMLSchema" xmlns:xs="http://www.w3.org/2001/XMLSchema" xmlns:p="http://schemas.microsoft.com/office/2006/metadata/properties" xmlns:ns2="7ea9ff74-9022-4cf1-b5e5-4be9ac542f7a" xmlns:ns3="5b1b782d-5a11-4743-9530-bc075db91c7e" targetNamespace="http://schemas.microsoft.com/office/2006/metadata/properties" ma:root="true" ma:fieldsID="bc1b3f6fe3d59c91585b900d012b039c" ns2:_="" ns3:_="">
    <xsd:import namespace="7ea9ff74-9022-4cf1-b5e5-4be9ac542f7a"/>
    <xsd:import namespace="5b1b782d-5a11-4743-9530-bc075db91c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9ff74-9022-4cf1-b5e5-4be9ac542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e8a7b009-6a79-4a0a-b014-1b3398a960e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1b782d-5a11-4743-9530-bc075db91c7e"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f1607b35-1999-4d11-8b1c-199fbd8bbac6}" ma:internalName="TaxCatchAll" ma:showField="CatchAllData" ma:web="5b1b782d-5a11-4743-9530-bc075db91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88971E-4986-4FF1-A1FB-0C2DFF4F61D5}">
  <ds:schemaRefs>
    <ds:schemaRef ds:uri="http://schemas.microsoft.com/office/2006/metadata/properties"/>
    <ds:schemaRef ds:uri="http://schemas.microsoft.com/office/infopath/2007/PartnerControls"/>
    <ds:schemaRef ds:uri="5b1b782d-5a11-4743-9530-bc075db91c7e"/>
    <ds:schemaRef ds:uri="7ea9ff74-9022-4cf1-b5e5-4be9ac542f7a"/>
  </ds:schemaRefs>
</ds:datastoreItem>
</file>

<file path=customXml/itemProps2.xml><?xml version="1.0" encoding="utf-8"?>
<ds:datastoreItem xmlns:ds="http://schemas.openxmlformats.org/officeDocument/2006/customXml" ds:itemID="{B3D208A3-51D2-459E-83F6-00792B4D9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9ff74-9022-4cf1-b5e5-4be9ac542f7a"/>
    <ds:schemaRef ds:uri="5b1b782d-5a11-4743-9530-bc075db91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46D01B-9DC4-40B7-BA05-5B489D8C64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Nyhetsbrev-KFUM-mall-1</Template>
  <TotalTime>33</TotalTime>
  <Pages>2</Pages>
  <Words>530</Words>
  <Characters>2815</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Magnholt</dc:creator>
  <cp:keywords/>
  <dc:description/>
  <cp:lastModifiedBy>Elin Andersson</cp:lastModifiedBy>
  <cp:revision>17</cp:revision>
  <dcterms:created xsi:type="dcterms:W3CDTF">2023-01-31T13:01:00Z</dcterms:created>
  <dcterms:modified xsi:type="dcterms:W3CDTF">2024-02-12T14:29:00Z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0x010100856BA118470E0840B7F56FE3D565DD8F</vt:lpwstr>
  </property>
  <property fmtid="{D5CDD505-2E9C-101B-9397-08002B2CF9AE}" pid="3" name="Order">
    <vt:r8>441000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